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A3921D9" w14:textId="1DC44AAF" w:rsidR="00A035C2" w:rsidRDefault="00A035C2" w:rsidP="004E501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C62DC6" wp14:editId="69536642">
                <wp:simplePos x="0" y="0"/>
                <wp:positionH relativeFrom="column">
                  <wp:posOffset>-359410</wp:posOffset>
                </wp:positionH>
                <wp:positionV relativeFrom="paragraph">
                  <wp:posOffset>-342973</wp:posOffset>
                </wp:positionV>
                <wp:extent cx="7552055" cy="609600"/>
                <wp:effectExtent l="0" t="0" r="1079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2055" cy="609600"/>
                        </a:xfrm>
                        <a:prstGeom prst="rect">
                          <a:avLst/>
                        </a:prstGeom>
                        <a:solidFill>
                          <a:srgbClr val="124173"/>
                        </a:solidFill>
                        <a:ln w="9525">
                          <a:solidFill>
                            <a:srgbClr val="12417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69FBA" w14:textId="5A64532A" w:rsidR="00A035C2" w:rsidRPr="0039297A" w:rsidRDefault="00A035C2" w:rsidP="0039297A">
                            <w:pPr>
                              <w:pStyle w:val="Heading1KS1"/>
                              <w:spacing w:after="0"/>
                            </w:pPr>
                            <w:r w:rsidRPr="0039297A">
                              <w:rPr>
                                <w:color w:val="FFFFFF" w:themeColor="background1"/>
                                <w:sz w:val="48"/>
                                <w:szCs w:val="48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VE </w:t>
                            </w:r>
                            <w:r w:rsidR="0039297A">
                              <w:rPr>
                                <w:color w:val="FFFFFF" w:themeColor="background1"/>
                                <w:sz w:val="48"/>
                                <w:szCs w:val="48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Day Maths </w:t>
                            </w:r>
                            <w:r w:rsidRPr="0039297A">
                              <w:rPr>
                                <w:color w:val="FFFFFF" w:themeColor="background1"/>
                                <w:sz w:val="48"/>
                                <w:szCs w:val="48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Board Game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C62D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8.3pt;margin-top:-27pt;width:594.65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" fillcolor="#124173" strokecolor="#124173">
                <v:textbox>
                  <w:txbxContent>
                    <w:p w14:paraId="0C569FBA" w14:textId="5A64532A" w:rsidR="00A035C2" w:rsidRPr="0039297A" w:rsidRDefault="00A035C2" w:rsidP="0039297A">
                      <w:pPr>
                        <w:pStyle w:val="Heading1KS1"/>
                        <w:spacing w:after="0"/>
                      </w:pPr>
                      <w:r w:rsidRPr="0039297A">
                        <w:rPr>
                          <w:color w:val="FFFFFF" w:themeColor="background1"/>
                          <w:sz w:val="48"/>
                          <w:szCs w:val="48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VE </w:t>
                      </w:r>
                      <w:r w:rsidR="0039297A">
                        <w:rPr>
                          <w:color w:val="FFFFFF" w:themeColor="background1"/>
                          <w:sz w:val="48"/>
                          <w:szCs w:val="48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Day Maths </w:t>
                      </w:r>
                      <w:r w:rsidRPr="0039297A">
                        <w:rPr>
                          <w:color w:val="FFFFFF" w:themeColor="background1"/>
                          <w:sz w:val="48"/>
                          <w:szCs w:val="48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Board Game</w:t>
                      </w:r>
                    </w:p>
                  </w:txbxContent>
                </v:textbox>
              </v:shape>
            </w:pict>
          </mc:Fallback>
        </mc:AlternateContent>
      </w:r>
    </w:p>
    <w:p w14:paraId="0F77D13F" w14:textId="72B49A04" w:rsidR="00E75CC9" w:rsidRDefault="00A035C2" w:rsidP="004E5017">
      <w:pPr>
        <w:sectPr w:rsidR="00E75CC9" w:rsidSect="00B8626B">
          <w:headerReference w:type="default" r:id="rId8"/>
          <w:footerReference w:type="default" r:id="rId9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B304246" wp14:editId="674076E6">
                <wp:simplePos x="0" y="0"/>
                <wp:positionH relativeFrom="margin">
                  <wp:posOffset>0</wp:posOffset>
                </wp:positionH>
                <wp:positionV relativeFrom="paragraph">
                  <wp:posOffset>1687846</wp:posOffset>
                </wp:positionV>
                <wp:extent cx="6832600" cy="1404620"/>
                <wp:effectExtent l="0" t="0" r="6350" b="12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66505" w14:textId="5943B348" w:rsidR="00A035C2" w:rsidRDefault="00A035C2" w:rsidP="00A035C2">
                            <w:pPr>
                              <w:pStyle w:val="IndentedNumberedBulletsKS2"/>
                              <w:tabs>
                                <w:tab w:val="right" w:pos="624"/>
                              </w:tabs>
                              <w:ind w:hanging="794"/>
                            </w:pPr>
                            <w:r>
                              <w:t>1. Take it in turns to roll the dice.</w:t>
                            </w:r>
                          </w:p>
                          <w:p w14:paraId="23CE524D" w14:textId="18022DEB" w:rsidR="00A035C2" w:rsidRDefault="00A035C2" w:rsidP="00A035C2">
                            <w:pPr>
                              <w:pStyle w:val="IndentedNumberedBulletsKS2"/>
                              <w:tabs>
                                <w:tab w:val="right" w:pos="624"/>
                              </w:tabs>
                              <w:ind w:hanging="794"/>
                            </w:pPr>
                            <w:r>
                              <w:t xml:space="preserve">2. </w:t>
                            </w:r>
                            <w:r>
                              <w:tab/>
                              <w:t xml:space="preserve">Move that number along the trail and find the answer to the question you land on. </w:t>
                            </w:r>
                          </w:p>
                          <w:p w14:paraId="3D381383" w14:textId="77777777" w:rsidR="00A035C2" w:rsidRDefault="00A035C2" w:rsidP="00A035C2">
                            <w:pPr>
                              <w:pStyle w:val="IndentedNumberedBulletsKS2"/>
                              <w:tabs>
                                <w:tab w:val="right" w:pos="624"/>
                              </w:tabs>
                              <w:ind w:hanging="794"/>
                            </w:pPr>
                            <w:r>
                              <w:tab/>
                            </w:r>
                            <w:r>
                              <w:tab/>
                              <w:t>a.</w:t>
                            </w:r>
                            <w:r>
                              <w:rPr>
                                <w:spacing w:val="104"/>
                              </w:rPr>
                              <w:t xml:space="preserve"> </w:t>
                            </w:r>
                            <w:r>
                              <w:t>If you get the answer wrong, you miss your next turn.</w:t>
                            </w:r>
                          </w:p>
                          <w:p w14:paraId="2B5163A1" w14:textId="77777777" w:rsidR="00A035C2" w:rsidRDefault="00A035C2" w:rsidP="00A035C2">
                            <w:pPr>
                              <w:pStyle w:val="IndentedNumberedBulletsKS2"/>
                              <w:tabs>
                                <w:tab w:val="right" w:pos="624"/>
                              </w:tabs>
                              <w:ind w:hanging="794"/>
                            </w:pPr>
                            <w:r>
                              <w:tab/>
                            </w:r>
                            <w:r>
                              <w:tab/>
                              <w:t>b.</w:t>
                            </w:r>
                            <w:r>
                              <w:rPr>
                                <w:spacing w:val="104"/>
                              </w:rPr>
                              <w:t xml:space="preserve"> </w:t>
                            </w:r>
                            <w:r>
                              <w:t xml:space="preserve">If you get the answer correct, you can have your next turn as normal. </w:t>
                            </w:r>
                          </w:p>
                          <w:p w14:paraId="6C67E590" w14:textId="23F162F5" w:rsidR="00A035C2" w:rsidRDefault="00A035C2" w:rsidP="00A035C2">
                            <w:pPr>
                              <w:pStyle w:val="KS2BodyCopyKS2"/>
                            </w:pPr>
                            <w:r>
                              <w:t>3. The first person to reach the finish line wins.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304246" id="_x0000_s1027" type="#_x0000_t202" style="position:absolute;left:0;text-align:left;margin-left:0;margin-top:132.9pt;width:53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" stroked="f">
                <v:textbox style="mso-fit-shape-to-text:t">
                  <w:txbxContent>
                    <w:p w14:paraId="4A366505" w14:textId="5943B348" w:rsidR="00A035C2" w:rsidRDefault="00A035C2" w:rsidP="00A035C2">
                      <w:pPr>
                        <w:pStyle w:val="IndentedNumberedBulletsKS2"/>
                        <w:tabs>
                          <w:tab w:val="right" w:pos="624"/>
                        </w:tabs>
                        <w:ind w:hanging="794"/>
                      </w:pPr>
                      <w:r>
                        <w:t>1. Take it in turns to roll the dice.</w:t>
                      </w:r>
                    </w:p>
                    <w:p w14:paraId="23CE524D" w14:textId="18022DEB" w:rsidR="00A035C2" w:rsidRDefault="00A035C2" w:rsidP="00A035C2">
                      <w:pPr>
                        <w:pStyle w:val="IndentedNumberedBulletsKS2"/>
                        <w:tabs>
                          <w:tab w:val="right" w:pos="624"/>
                        </w:tabs>
                        <w:ind w:hanging="794"/>
                      </w:pPr>
                      <w:r>
                        <w:t xml:space="preserve">2. </w:t>
                      </w:r>
                      <w:r>
                        <w:tab/>
                        <w:t xml:space="preserve">Move that number along the trail and find the answer to the question you land on. </w:t>
                      </w:r>
                    </w:p>
                    <w:p w14:paraId="3D381383" w14:textId="77777777" w:rsidR="00A035C2" w:rsidRDefault="00A035C2" w:rsidP="00A035C2">
                      <w:pPr>
                        <w:pStyle w:val="IndentedNumberedBulletsKS2"/>
                        <w:tabs>
                          <w:tab w:val="right" w:pos="624"/>
                        </w:tabs>
                        <w:ind w:hanging="794"/>
                      </w:pPr>
                      <w:r>
                        <w:tab/>
                      </w:r>
                      <w:r>
                        <w:tab/>
                        <w:t>a.</w:t>
                      </w:r>
                      <w:r>
                        <w:rPr>
                          <w:spacing w:val="104"/>
                        </w:rPr>
                        <w:t xml:space="preserve"> </w:t>
                      </w:r>
                      <w:r>
                        <w:t>If you get the answer wrong, you miss your next turn.</w:t>
                      </w:r>
                    </w:p>
                    <w:p w14:paraId="2B5163A1" w14:textId="77777777" w:rsidR="00A035C2" w:rsidRDefault="00A035C2" w:rsidP="00A035C2">
                      <w:pPr>
                        <w:pStyle w:val="IndentedNumberedBulletsKS2"/>
                        <w:tabs>
                          <w:tab w:val="right" w:pos="624"/>
                        </w:tabs>
                        <w:ind w:hanging="794"/>
                      </w:pPr>
                      <w:r>
                        <w:tab/>
                      </w:r>
                      <w:r>
                        <w:tab/>
                        <w:t>b.</w:t>
                      </w:r>
                      <w:r>
                        <w:rPr>
                          <w:spacing w:val="104"/>
                        </w:rPr>
                        <w:t xml:space="preserve"> </w:t>
                      </w:r>
                      <w:r>
                        <w:t xml:space="preserve">If you get the answer correct, you can have your next turn as normal. </w:t>
                      </w:r>
                    </w:p>
                    <w:p w14:paraId="6C67E590" w14:textId="23F162F5" w:rsidR="00A035C2" w:rsidRDefault="00A035C2" w:rsidP="00A035C2">
                      <w:pPr>
                        <w:pStyle w:val="KS2BodyCopyKS2"/>
                      </w:pPr>
                      <w:r>
                        <w:t>3. The first person to reach the finish line wins.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7E4C77" wp14:editId="731CE7D3">
                <wp:simplePos x="0" y="0"/>
                <wp:positionH relativeFrom="column">
                  <wp:posOffset>-740410</wp:posOffset>
                </wp:positionH>
                <wp:positionV relativeFrom="paragraph">
                  <wp:posOffset>860987</wp:posOffset>
                </wp:positionV>
                <wp:extent cx="5189855" cy="596900"/>
                <wp:effectExtent l="0" t="0" r="1079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9855" cy="59690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124173"/>
                        </a:solidFill>
                        <a:ln w="9525">
                          <a:solidFill>
                            <a:srgbClr val="12417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46240" w14:textId="77777777" w:rsidR="00A035C2" w:rsidRPr="00BD5BD6" w:rsidRDefault="00A035C2" w:rsidP="00541312">
                            <w:pPr>
                              <w:pStyle w:val="Heading2KS2"/>
                              <w:spacing w:line="276" w:lineRule="auto"/>
                              <w:ind w:left="993"/>
                              <w:rPr>
                                <w:color w:val="FFFFFF" w:themeColor="background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5BD6">
                              <w:rPr>
                                <w:color w:val="FFFFFF" w:themeColor="background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to Play</w:t>
                            </w:r>
                          </w:p>
                          <w:p w14:paraId="472A2218" w14:textId="77777777" w:rsidR="00A035C2" w:rsidRDefault="00A035C2" w:rsidP="00A035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7E4C77" id="_x0000_s1028" style="position:absolute;left:0;text-align:left;margin-left:-58.3pt;margin-top:67.8pt;width:408.65pt;height:4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" fillcolor="#124173" strokecolor="#124173">
                <v:stroke joinstyle="miter"/>
                <v:textbox>
                  <w:txbxContent>
                    <w:p w14:paraId="74B46240" w14:textId="77777777" w:rsidR="00A035C2" w:rsidRPr="00BD5BD6" w:rsidRDefault="00A035C2" w:rsidP="00541312">
                      <w:pPr>
                        <w:pStyle w:val="Heading2KS2"/>
                        <w:spacing w:line="276" w:lineRule="auto"/>
                        <w:ind w:left="993"/>
                        <w:rPr>
                          <w:color w:val="FFFFFF" w:themeColor="background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5BD6">
                        <w:rPr>
                          <w:color w:val="FFFFFF" w:themeColor="background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to Play</w:t>
                      </w:r>
                    </w:p>
                    <w:p w14:paraId="472A2218" w14:textId="77777777" w:rsidR="00A035C2" w:rsidRDefault="00A035C2" w:rsidP="00A035C2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EEF1BC" wp14:editId="23522943">
                <wp:simplePos x="0" y="0"/>
                <wp:positionH relativeFrom="margin">
                  <wp:posOffset>0</wp:posOffset>
                </wp:positionH>
                <wp:positionV relativeFrom="paragraph">
                  <wp:posOffset>90242</wp:posOffset>
                </wp:positionV>
                <wp:extent cx="6832600" cy="1404620"/>
                <wp:effectExtent l="0" t="0" r="6350" b="12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CA53C" w14:textId="77777777" w:rsidR="00A035C2" w:rsidRDefault="00A035C2" w:rsidP="00A035C2">
                            <w:pPr>
                              <w:pStyle w:val="KS2BodyCopyKS2"/>
                            </w:pPr>
                            <w:r>
                              <w:t>During the Second World War, board games were a popular form of entertainment. Games like draughts, chess and dominoes all helped to keep people’s spirits 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EEF1BC" id="_x0000_s1029" type="#_x0000_t202" style="position:absolute;left:0;text-align:left;margin-left:0;margin-top:7.1pt;width:53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" stroked="f">
                <v:textbox style="mso-fit-shape-to-text:t">
                  <w:txbxContent>
                    <w:p w14:paraId="32ACA53C" w14:textId="77777777" w:rsidR="00A035C2" w:rsidRDefault="00A035C2" w:rsidP="00A035C2">
                      <w:pPr>
                        <w:pStyle w:val="KS2BodyCopyKS2"/>
                      </w:pPr>
                      <w:r>
                        <w:t>During the Second World War, board games were a popular form of entertainment. Games like draughts, chess and dominoes all helped to keep people’s spirits up.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5672FD81" wp14:editId="215CB41D">
            <wp:simplePos x="0" y="0"/>
            <wp:positionH relativeFrom="column">
              <wp:posOffset>5948029</wp:posOffset>
            </wp:positionH>
            <wp:positionV relativeFrom="paragraph">
              <wp:posOffset>3378505</wp:posOffset>
            </wp:positionV>
            <wp:extent cx="608879" cy="630563"/>
            <wp:effectExtent l="0" t="0" r="127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79" cy="63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7968C57" wp14:editId="19147928">
            <wp:simplePos x="0" y="0"/>
            <wp:positionH relativeFrom="column">
              <wp:posOffset>6295221</wp:posOffset>
            </wp:positionH>
            <wp:positionV relativeFrom="paragraph">
              <wp:posOffset>2983744</wp:posOffset>
            </wp:positionV>
            <wp:extent cx="613458" cy="63741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3458" cy="63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40392E8" wp14:editId="7B5DB422">
            <wp:simplePos x="0" y="0"/>
            <wp:positionH relativeFrom="column">
              <wp:posOffset>-360045</wp:posOffset>
            </wp:positionH>
            <wp:positionV relativeFrom="paragraph">
              <wp:posOffset>4097269</wp:posOffset>
            </wp:positionV>
            <wp:extent cx="7551460" cy="461254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10"/>
                    <a:stretch/>
                  </pic:blipFill>
                  <pic:spPr bwMode="auto">
                    <a:xfrm>
                      <a:off x="0" y="0"/>
                      <a:ext cx="7551460" cy="461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A31C15" w14:textId="342F155A" w:rsidR="009E4127" w:rsidRDefault="009E4127" w:rsidP="004E5017"/>
    <w:p w14:paraId="4678FBF7" w14:textId="2899D0D4" w:rsidR="009E4127" w:rsidRPr="009E4127" w:rsidRDefault="007364E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6ED06CF9" wp14:editId="7BA845A8">
                <wp:simplePos x="0" y="0"/>
                <wp:positionH relativeFrom="margin">
                  <wp:posOffset>68580</wp:posOffset>
                </wp:positionH>
                <wp:positionV relativeFrom="paragraph">
                  <wp:posOffset>76690</wp:posOffset>
                </wp:positionV>
                <wp:extent cx="972185" cy="427990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0A867" w14:textId="77777777" w:rsidR="007364EA" w:rsidRPr="007364EA" w:rsidRDefault="007364EA" w:rsidP="007364E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364EA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Start</w:t>
                            </w:r>
                          </w:p>
                          <w:p w14:paraId="0C9E3510" w14:textId="77777777" w:rsidR="007364EA" w:rsidRPr="00A035C2" w:rsidRDefault="007364EA" w:rsidP="007364EA">
                            <w:pPr>
                              <w:pStyle w:val="KS2BodyCopyKS2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06CF9" id="_x0000_s1030" type="#_x0000_t202" style="position:absolute;left:0;text-align:left;margin-left:5.4pt;margin-top:6.05pt;width:76.55pt;height:33.7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" filled="f" stroked="f">
                <v:textbox>
                  <w:txbxContent>
                    <w:p w14:paraId="77B0A867" w14:textId="77777777" w:rsidR="007364EA" w:rsidRPr="007364EA" w:rsidRDefault="007364EA" w:rsidP="007364E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364EA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Start</w:t>
                      </w:r>
                    </w:p>
                    <w:p w14:paraId="0C9E3510" w14:textId="77777777" w:rsidR="007364EA" w:rsidRPr="00A035C2" w:rsidRDefault="007364EA" w:rsidP="007364EA">
                      <w:pPr>
                        <w:pStyle w:val="KS2BodyCopyKS2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47AF257E" wp14:editId="7DC48A54">
                <wp:simplePos x="0" y="0"/>
                <wp:positionH relativeFrom="margin">
                  <wp:posOffset>1724628</wp:posOffset>
                </wp:positionH>
                <wp:positionV relativeFrom="paragraph">
                  <wp:posOffset>118118</wp:posOffset>
                </wp:positionV>
                <wp:extent cx="1064871" cy="670408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ADCC6" w14:textId="32F294B9" w:rsidR="007E3E9E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F257E" id="_x0000_s1031" type="#_x0000_t202" style="position:absolute;left:0;text-align:left;margin-left:135.8pt;margin-top:9.3pt;width:83.85pt;height:52.8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" filled="f" stroked="f">
                <v:textbox>
                  <w:txbxContent>
                    <w:p w14:paraId="0A2ADCC6" w14:textId="32F294B9" w:rsidR="007E3E9E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EAF3B14" wp14:editId="0EF02FFE">
                <wp:simplePos x="0" y="0"/>
                <wp:positionH relativeFrom="margin">
                  <wp:posOffset>5332746</wp:posOffset>
                </wp:positionH>
                <wp:positionV relativeFrom="paragraph">
                  <wp:posOffset>120007</wp:posOffset>
                </wp:positionV>
                <wp:extent cx="1064871" cy="670408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3A178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5522623C" w14:textId="31F8A1CA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F3B14" id="_x0000_s1032" type="#_x0000_t202" style="position:absolute;left:0;text-align:left;margin-left:419.9pt;margin-top:9.45pt;width:83.85pt;height:52.8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" filled="f" stroked="f">
                <v:textbox>
                  <w:txbxContent>
                    <w:p w14:paraId="2A63A178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5522623C" w14:textId="31F8A1CA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66FE43" w14:textId="190EED5A" w:rsidR="009E4127" w:rsidRPr="009E4127" w:rsidRDefault="009E4127" w:rsidP="009E4127"/>
    <w:p w14:paraId="4C351E6A" w14:textId="7606EE0F" w:rsidR="009E4127" w:rsidRPr="009E4127" w:rsidRDefault="007364E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38CA3FD8" wp14:editId="309E78C0">
                <wp:simplePos x="0" y="0"/>
                <wp:positionH relativeFrom="margin">
                  <wp:posOffset>890905</wp:posOffset>
                </wp:positionH>
                <wp:positionV relativeFrom="paragraph">
                  <wp:posOffset>78595</wp:posOffset>
                </wp:positionV>
                <wp:extent cx="1064871" cy="670408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08BFF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44067EE6" w14:textId="12109067" w:rsidR="007364EA" w:rsidRPr="00A035C2" w:rsidRDefault="007364E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A3FD8" id="_x0000_s1033" type="#_x0000_t202" style="position:absolute;left:0;text-align:left;margin-left:70.15pt;margin-top:6.2pt;width:83.85pt;height:52.8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" filled="f" stroked="f">
                <v:textbox>
                  <w:txbxContent>
                    <w:p w14:paraId="20808BFF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44067EE6" w14:textId="12109067" w:rsidR="007364EA" w:rsidRPr="00A035C2" w:rsidRDefault="007364E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0C53A02E" wp14:editId="08504A4F">
                <wp:simplePos x="0" y="0"/>
                <wp:positionH relativeFrom="margin">
                  <wp:posOffset>4570875</wp:posOffset>
                </wp:positionH>
                <wp:positionV relativeFrom="paragraph">
                  <wp:posOffset>283845</wp:posOffset>
                </wp:positionV>
                <wp:extent cx="1064871" cy="670408"/>
                <wp:effectExtent l="0" t="0" r="0" b="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83EF9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51D4C419" w14:textId="4B363F53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3A02E" id="_x0000_s1034" type="#_x0000_t202" style="position:absolute;left:0;text-align:left;margin-left:359.9pt;margin-top:22.35pt;width:83.85pt;height:52.8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" filled="f" stroked="f">
                <v:textbox>
                  <w:txbxContent>
                    <w:p w14:paraId="7B283EF9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51D4C419" w14:textId="4B363F53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40F4947" wp14:editId="34B25B62">
                <wp:simplePos x="0" y="0"/>
                <wp:positionH relativeFrom="margin">
                  <wp:posOffset>2604304</wp:posOffset>
                </wp:positionH>
                <wp:positionV relativeFrom="paragraph">
                  <wp:posOffset>77928</wp:posOffset>
                </wp:positionV>
                <wp:extent cx="1064260" cy="750884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508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37964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 back </w:t>
                            </w: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to start</w:t>
                            </w:r>
                          </w:p>
                          <w:p w14:paraId="4C48A5E9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F4947" id="_x0000_s1035" type="#_x0000_t202" style="position:absolute;left:0;text-align:left;margin-left:205.05pt;margin-top:6.15pt;width:83.8pt;height:59.1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" filled="f" stroked="f">
                <v:textbox>
                  <w:txbxContent>
                    <w:p w14:paraId="61D37964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 back </w:t>
                      </w: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to start</w:t>
                      </w:r>
                    </w:p>
                    <w:p w14:paraId="4C48A5E9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DCACB0" w14:textId="7A41264A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81D363D" wp14:editId="0BD52435">
                <wp:simplePos x="0" y="0"/>
                <wp:positionH relativeFrom="margin">
                  <wp:posOffset>5763895</wp:posOffset>
                </wp:positionH>
                <wp:positionV relativeFrom="paragraph">
                  <wp:posOffset>187180</wp:posOffset>
                </wp:positionV>
                <wp:extent cx="1064871" cy="670408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FA8B8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5A02F36C" w14:textId="2D35620F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D363D" id="_x0000_s1036" type="#_x0000_t202" style="position:absolute;left:0;text-align:left;margin-left:453.85pt;margin-top:14.75pt;width:83.85pt;height:52.8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" filled="f" stroked="f">
                <v:textbox>
                  <w:txbxContent>
                    <w:p w14:paraId="73FFA8B8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5A02F36C" w14:textId="2D35620F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D9B029" w14:textId="161E6F20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5A992D88" wp14:editId="6683BCEB">
                <wp:simplePos x="0" y="0"/>
                <wp:positionH relativeFrom="margin">
                  <wp:posOffset>3460750</wp:posOffset>
                </wp:positionH>
                <wp:positionV relativeFrom="paragraph">
                  <wp:posOffset>94470</wp:posOffset>
                </wp:positionV>
                <wp:extent cx="1064871" cy="670408"/>
                <wp:effectExtent l="0" t="0" r="0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CAC37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34716FF1" w14:textId="5204BEE8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92D88" id="_x0000_s1037" type="#_x0000_t202" style="position:absolute;left:0;text-align:left;margin-left:272.5pt;margin-top:7.45pt;width:83.85pt;height:52.8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" filled="f" stroked="f">
                <v:textbox>
                  <w:txbxContent>
                    <w:p w14:paraId="1B1CAC37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34716FF1" w14:textId="5204BEE8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47CEAA" w14:textId="5391AD70" w:rsidR="009E4127" w:rsidRPr="009E4127" w:rsidRDefault="009E4127" w:rsidP="009E4127"/>
    <w:p w14:paraId="57D02B52" w14:textId="6E896E9F" w:rsidR="009E4127" w:rsidRPr="009E4127" w:rsidRDefault="0039297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028EA54E" wp14:editId="5AB6F32B">
                <wp:simplePos x="0" y="0"/>
                <wp:positionH relativeFrom="margin">
                  <wp:posOffset>4547870</wp:posOffset>
                </wp:positionH>
                <wp:positionV relativeFrom="paragraph">
                  <wp:posOffset>-1415</wp:posOffset>
                </wp:positionV>
                <wp:extent cx="1064260" cy="669925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669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C97B8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70DAA7B3" w14:textId="1683D3AF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EA54E" id="_x0000_s1038" type="#_x0000_t202" style="position:absolute;left:0;text-align:left;margin-left:358.1pt;margin-top:-.1pt;width:83.8pt;height:52.7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" filled="f" stroked="f">
                <v:textbox>
                  <w:txbxContent>
                    <w:p w14:paraId="5A5C97B8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70DAA7B3" w14:textId="1683D3AF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C27B842" wp14:editId="2C5E039B">
                <wp:simplePos x="0" y="0"/>
                <wp:positionH relativeFrom="margin">
                  <wp:posOffset>2522220</wp:posOffset>
                </wp:positionH>
                <wp:positionV relativeFrom="paragraph">
                  <wp:posOffset>25890</wp:posOffset>
                </wp:positionV>
                <wp:extent cx="1064871" cy="670408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1F867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6E0674E9" w14:textId="36077CF8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7B842" id="_x0000_s1039" type="#_x0000_t202" style="position:absolute;left:0;text-align:left;margin-left:198.6pt;margin-top:2.05pt;width:83.85pt;height:52.8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" filled="f" stroked="f">
                <v:textbox>
                  <w:txbxContent>
                    <w:p w14:paraId="5851F867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6E0674E9" w14:textId="36077CF8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2112F84F" wp14:editId="2965B56F">
                <wp:simplePos x="0" y="0"/>
                <wp:positionH relativeFrom="margin">
                  <wp:posOffset>1375900</wp:posOffset>
                </wp:positionH>
                <wp:positionV relativeFrom="paragraph">
                  <wp:posOffset>153670</wp:posOffset>
                </wp:positionV>
                <wp:extent cx="1064871" cy="670408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1650C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3E160298" w14:textId="7E878189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2F84F" id="_x0000_s1040" type="#_x0000_t202" style="position:absolute;left:0;text-align:left;margin-left:108.35pt;margin-top:12.1pt;width:83.85pt;height:52.8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" filled="f" stroked="f">
                <v:textbox>
                  <w:txbxContent>
                    <w:p w14:paraId="2F81650C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3E160298" w14:textId="7E878189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738EFF3" wp14:editId="3B1DA4EA">
                <wp:simplePos x="0" y="0"/>
                <wp:positionH relativeFrom="margin">
                  <wp:posOffset>5762963</wp:posOffset>
                </wp:positionH>
                <wp:positionV relativeFrom="paragraph">
                  <wp:posOffset>257191</wp:posOffset>
                </wp:positionV>
                <wp:extent cx="1064260" cy="750884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508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2DFFC" w14:textId="613640D1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 forward </w:t>
                            </w: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3 spaces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8EFF3" id="_x0000_s1041" type="#_x0000_t202" style="position:absolute;left:0;text-align:left;margin-left:453.8pt;margin-top:20.25pt;width:83.8pt;height:59.1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" filled="f" stroked="f">
                <v:textbox>
                  <w:txbxContent>
                    <w:p w14:paraId="0A92DFFC" w14:textId="613640D1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 forward </w:t>
                      </w: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3 spaces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AC147" w14:textId="7CE23F67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F09CFF8" wp14:editId="500A7703">
                <wp:simplePos x="0" y="0"/>
                <wp:positionH relativeFrom="margin">
                  <wp:posOffset>276563</wp:posOffset>
                </wp:positionH>
                <wp:positionV relativeFrom="paragraph">
                  <wp:posOffset>101245</wp:posOffset>
                </wp:positionV>
                <wp:extent cx="1180617" cy="622847"/>
                <wp:effectExtent l="0" t="0" r="0" b="63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617" cy="6228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62A0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Miss a go</w:t>
                            </w:r>
                          </w:p>
                          <w:p w14:paraId="555B6B4C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9CFF8" id="_x0000_s1042" type="#_x0000_t202" style="position:absolute;left:0;text-align:left;margin-left:21.8pt;margin-top:7.95pt;width:92.95pt;height:49.0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" filled="f" stroked="f">
                <v:textbox>
                  <w:txbxContent>
                    <w:p w14:paraId="1D1562A0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Miss a go</w:t>
                      </w:r>
                    </w:p>
                    <w:p w14:paraId="555B6B4C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75AE7C" w14:textId="0463F621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7CD0A08" wp14:editId="4AA26E12">
                <wp:simplePos x="0" y="0"/>
                <wp:positionH relativeFrom="margin">
                  <wp:posOffset>3773347</wp:posOffset>
                </wp:positionH>
                <wp:positionV relativeFrom="paragraph">
                  <wp:posOffset>66981</wp:posOffset>
                </wp:positionV>
                <wp:extent cx="1064260" cy="750884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508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F1902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 back </w:t>
                            </w: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2 spaces</w:t>
                            </w:r>
                          </w:p>
                          <w:p w14:paraId="288D91BF" w14:textId="7E6E8F5F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D0A08" id="_x0000_s1043" type="#_x0000_t202" style="position:absolute;left:0;text-align:left;margin-left:297.1pt;margin-top:5.25pt;width:83.8pt;height:59.1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" filled="f" stroked="f">
                <v:textbox>
                  <w:txbxContent>
                    <w:p w14:paraId="727F1902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 back </w:t>
                      </w: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2 spaces</w:t>
                      </w:r>
                    </w:p>
                    <w:p w14:paraId="288D91BF" w14:textId="7E6E8F5F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B3C840" w14:textId="09739F64" w:rsidR="009E4127" w:rsidRPr="009E4127" w:rsidRDefault="009E4127" w:rsidP="009E4127"/>
    <w:p w14:paraId="02162D19" w14:textId="26473BA0" w:rsidR="009E4127" w:rsidRPr="009E4127" w:rsidRDefault="0039297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EE9B07B" wp14:editId="452B4CDB">
                <wp:simplePos x="0" y="0"/>
                <wp:positionH relativeFrom="margin">
                  <wp:posOffset>5763895</wp:posOffset>
                </wp:positionH>
                <wp:positionV relativeFrom="paragraph">
                  <wp:posOffset>84310</wp:posOffset>
                </wp:positionV>
                <wp:extent cx="1064260" cy="669925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669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56941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3926464D" w14:textId="6A5F1995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9B07B" id="_x0000_s1044" type="#_x0000_t202" style="position:absolute;left:0;text-align:left;margin-left:453.85pt;margin-top:6.65pt;width:83.8pt;height:52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" filled="f" stroked="f">
                <v:textbox>
                  <w:txbxContent>
                    <w:p w14:paraId="5D656941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3926464D" w14:textId="6A5F1995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54AB9E9E" wp14:editId="6C0B8DF0">
                <wp:simplePos x="0" y="0"/>
                <wp:positionH relativeFrom="margin">
                  <wp:posOffset>34290</wp:posOffset>
                </wp:positionH>
                <wp:positionV relativeFrom="paragraph">
                  <wp:posOffset>76690</wp:posOffset>
                </wp:positionV>
                <wp:extent cx="1064871" cy="670408"/>
                <wp:effectExtent l="0" t="0" r="0" b="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61345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372CA720" w14:textId="120E5601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B9E9E" id="_x0000_s1045" type="#_x0000_t202" style="position:absolute;left:0;text-align:left;margin-left:2.7pt;margin-top:6.05pt;width:83.85pt;height:52.8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" filled="f" stroked="f">
                <v:textbox>
                  <w:txbxContent>
                    <w:p w14:paraId="4B061345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372CA720" w14:textId="120E5601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63DE93C0" wp14:editId="7788B84F">
                <wp:simplePos x="0" y="0"/>
                <wp:positionH relativeFrom="margin">
                  <wp:posOffset>1805651</wp:posOffset>
                </wp:positionH>
                <wp:positionV relativeFrom="paragraph">
                  <wp:posOffset>257014</wp:posOffset>
                </wp:positionV>
                <wp:extent cx="1064871" cy="670408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1F4CA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23A6B8CA" w14:textId="00F18E6F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E93C0" id="_x0000_s1046" type="#_x0000_t202" style="position:absolute;left:0;text-align:left;margin-left:142.2pt;margin-top:20.25pt;width:83.85pt;height:52.8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" filled="f" stroked="f">
                <v:textbox>
                  <w:txbxContent>
                    <w:p w14:paraId="4DF1F4CA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23A6B8CA" w14:textId="00F18E6F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76A700D1" wp14:editId="15C72359">
                <wp:simplePos x="0" y="0"/>
                <wp:positionH relativeFrom="margin">
                  <wp:posOffset>3020992</wp:posOffset>
                </wp:positionH>
                <wp:positionV relativeFrom="paragraph">
                  <wp:posOffset>258276</wp:posOffset>
                </wp:positionV>
                <wp:extent cx="1064871" cy="670408"/>
                <wp:effectExtent l="0" t="0" r="0" b="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1B82D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48663EA5" w14:textId="5648D9A0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700D1" id="_x0000_s1047" type="#_x0000_t202" style="position:absolute;left:0;text-align:left;margin-left:237.85pt;margin-top:20.35pt;width:83.85pt;height:52.8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" filled="f" stroked="f">
                <v:textbox>
                  <w:txbxContent>
                    <w:p w14:paraId="43D1B82D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48663EA5" w14:textId="5648D9A0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CCD6A6" w14:textId="34F2CDB0" w:rsidR="009E4127" w:rsidRPr="009E4127" w:rsidRDefault="009E4127" w:rsidP="009E4127"/>
    <w:p w14:paraId="78536B7B" w14:textId="2442080A" w:rsidR="009E4127" w:rsidRPr="009E4127" w:rsidRDefault="0039297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3DE088F8" wp14:editId="1C2331EB">
                <wp:simplePos x="0" y="0"/>
                <wp:positionH relativeFrom="margin">
                  <wp:posOffset>4801235</wp:posOffset>
                </wp:positionH>
                <wp:positionV relativeFrom="paragraph">
                  <wp:posOffset>78595</wp:posOffset>
                </wp:positionV>
                <wp:extent cx="1064260" cy="669925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669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F899D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062451D1" w14:textId="5F936326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088F8" id="_x0000_s1048" type="#_x0000_t202" style="position:absolute;left:0;text-align:left;margin-left:378.05pt;margin-top:6.2pt;width:83.8pt;height:52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" filled="f" stroked="f">
                <v:textbox>
                  <w:txbxContent>
                    <w:p w14:paraId="344F899D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062451D1" w14:textId="5F936326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4B24082E" wp14:editId="143B3AE2">
                <wp:simplePos x="0" y="0"/>
                <wp:positionH relativeFrom="margin">
                  <wp:posOffset>890905</wp:posOffset>
                </wp:positionH>
                <wp:positionV relativeFrom="paragraph">
                  <wp:posOffset>146195</wp:posOffset>
                </wp:positionV>
                <wp:extent cx="1064871" cy="670408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8C459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71A3956C" w14:textId="431E0CAB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4082E" id="_x0000_s1049" type="#_x0000_t202" style="position:absolute;left:0;text-align:left;margin-left:70.15pt;margin-top:11.5pt;width:83.85pt;height:52.8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" filled="f" stroked="f">
                <v:textbox>
                  <w:txbxContent>
                    <w:p w14:paraId="72D8C459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71A3956C" w14:textId="431E0CAB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4F41F9" w14:textId="45673D81" w:rsidR="009E4127" w:rsidRPr="009E4127" w:rsidRDefault="009E4127" w:rsidP="009E4127"/>
    <w:p w14:paraId="02A2C3B4" w14:textId="3116122F" w:rsidR="009E4127" w:rsidRPr="009E4127" w:rsidRDefault="00541312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1F76FFA" wp14:editId="391F6689">
                <wp:simplePos x="0" y="0"/>
                <wp:positionH relativeFrom="margin">
                  <wp:posOffset>2598420</wp:posOffset>
                </wp:positionH>
                <wp:positionV relativeFrom="paragraph">
                  <wp:posOffset>70221</wp:posOffset>
                </wp:positionV>
                <wp:extent cx="1064260" cy="681486"/>
                <wp:effectExtent l="0" t="0" r="0" b="444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6814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2D736" w14:textId="3C7E1312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 forward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76FFA" id="_x0000_s1050" type="#_x0000_t202" style="position:absolute;left:0;text-align:left;margin-left:204.6pt;margin-top:5.55pt;width:83.8pt;height:53.6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" filled="f" stroked="f">
                <v:textbox>
                  <w:txbxContent>
                    <w:p w14:paraId="11A2D736" w14:textId="3C7E1312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 forward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 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6957610B" wp14:editId="36C46194">
                <wp:simplePos x="0" y="0"/>
                <wp:positionH relativeFrom="margin">
                  <wp:posOffset>5659120</wp:posOffset>
                </wp:positionH>
                <wp:positionV relativeFrom="paragraph">
                  <wp:posOffset>106535</wp:posOffset>
                </wp:positionV>
                <wp:extent cx="1064871" cy="670408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D9284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710BB0A0" w14:textId="6AEEB90A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7610B" id="_x0000_s1051" type="#_x0000_t202" style="position:absolute;left:0;text-align:left;margin-left:445.6pt;margin-top:8.4pt;width:83.85pt;height:52.8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" filled="f" stroked="f">
                <v:textbox>
                  <w:txbxContent>
                    <w:p w14:paraId="633D9284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710BB0A0" w14:textId="6AEEB90A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3A867D" w14:textId="4487CC4F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51D5485" wp14:editId="32C1777B">
                <wp:simplePos x="0" y="0"/>
                <wp:positionH relativeFrom="margin">
                  <wp:posOffset>3620770</wp:posOffset>
                </wp:positionH>
                <wp:positionV relativeFrom="paragraph">
                  <wp:posOffset>166860</wp:posOffset>
                </wp:positionV>
                <wp:extent cx="1064871" cy="670408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9A0DC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6B7169A2" w14:textId="5BB37E1A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D5485" id="_x0000_s1052" type="#_x0000_t202" style="position:absolute;left:0;text-align:left;margin-left:285.1pt;margin-top:13.15pt;width:83.85pt;height:52.8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" filled="f" stroked="f">
                <v:textbox>
                  <w:txbxContent>
                    <w:p w14:paraId="0FF9A0DC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6B7169A2" w14:textId="5BB37E1A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32F97F9B" wp14:editId="41CED6D4">
                <wp:simplePos x="0" y="0"/>
                <wp:positionH relativeFrom="margin">
                  <wp:posOffset>1596077</wp:posOffset>
                </wp:positionH>
                <wp:positionV relativeFrom="paragraph">
                  <wp:posOffset>254860</wp:posOffset>
                </wp:positionV>
                <wp:extent cx="1064871" cy="670408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44FF3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6A73A4A8" w14:textId="769CE399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97F9B" id="_x0000_s1053" type="#_x0000_t202" style="position:absolute;left:0;text-align:left;margin-left:125.7pt;margin-top:20.05pt;width:83.85pt;height:52.8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" filled="f" stroked="f">
                <v:textbox>
                  <w:txbxContent>
                    <w:p w14:paraId="7BD44FF3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6A73A4A8" w14:textId="769CE399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4648CD" w14:textId="4A823BEA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1B0DCF9" wp14:editId="3197D361">
                <wp:simplePos x="0" y="0"/>
                <wp:positionH relativeFrom="margin">
                  <wp:posOffset>438150</wp:posOffset>
                </wp:positionH>
                <wp:positionV relativeFrom="paragraph">
                  <wp:posOffset>75420</wp:posOffset>
                </wp:positionV>
                <wp:extent cx="1064871" cy="567336"/>
                <wp:effectExtent l="0" t="0" r="0" b="444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5673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82F608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1EDA87F4" w14:textId="1B0C28B9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0DCF9" id="_x0000_s1054" type="#_x0000_t202" style="position:absolute;left:0;text-align:left;margin-left:34.5pt;margin-top:5.95pt;width:83.85pt;height:44.6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" filled="f" stroked="f">
                <v:textbox>
                  <w:txbxContent>
                    <w:p w14:paraId="3C82F608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1EDA87F4" w14:textId="1B0C28B9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638D5B" w14:textId="2C3FE84C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34C53DE" wp14:editId="6F9BD71E">
                <wp:simplePos x="0" y="0"/>
                <wp:positionH relativeFrom="margin">
                  <wp:posOffset>4488815</wp:posOffset>
                </wp:positionH>
                <wp:positionV relativeFrom="paragraph">
                  <wp:posOffset>210330</wp:posOffset>
                </wp:positionV>
                <wp:extent cx="1064871" cy="670408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648B4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2A5E628D" w14:textId="0531EE0E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C53DE" id="_x0000_s1055" type="#_x0000_t202" style="position:absolute;left:0;text-align:left;margin-left:353.45pt;margin-top:16.55pt;width:83.85pt;height:52.8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" filled="f" stroked="f">
                <v:textbox>
                  <w:txbxContent>
                    <w:p w14:paraId="678648B4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2A5E628D" w14:textId="0531EE0E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035C2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A37F58A" wp14:editId="7A82CB60">
                <wp:simplePos x="0" y="0"/>
                <wp:positionH relativeFrom="margin">
                  <wp:posOffset>5762480</wp:posOffset>
                </wp:positionH>
                <wp:positionV relativeFrom="paragraph">
                  <wp:posOffset>171450</wp:posOffset>
                </wp:positionV>
                <wp:extent cx="1064260" cy="71670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167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CD8CE" w14:textId="74FFE5E1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Move back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63 ÷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7F58A" id="_x0000_s1056" type="#_x0000_t202" style="position:absolute;left:0;text-align:left;margin-left:453.75pt;margin-top:13.5pt;width:83.8pt;height:56.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" filled="f" stroked="f">
                <v:textbox>
                  <w:txbxContent>
                    <w:p w14:paraId="65DCD8CE" w14:textId="74FFE5E1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Move back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63 ÷ 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32AE55" w14:textId="02A6B37A" w:rsidR="009E4127" w:rsidRPr="009E4127" w:rsidRDefault="00A035C2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CDE45EA" wp14:editId="4B76B7DC">
                <wp:simplePos x="0" y="0"/>
                <wp:positionH relativeFrom="margin">
                  <wp:posOffset>2476982</wp:posOffset>
                </wp:positionH>
                <wp:positionV relativeFrom="paragraph">
                  <wp:posOffset>311938</wp:posOffset>
                </wp:positionV>
                <wp:extent cx="1064260" cy="716706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167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C7EAC" w14:textId="3913A42A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Move back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96 ÷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E45EA" id="_x0000_s1057" type="#_x0000_t202" style="position:absolute;left:0;text-align:left;margin-left:195.05pt;margin-top:24.55pt;width:83.8pt;height:56.4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" filled="f" stroked="f">
                <v:textbox>
                  <w:txbxContent>
                    <w:p w14:paraId="10FC7EAC" w14:textId="3913A42A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Move back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96 ÷ 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56B74A" w14:textId="21699A12" w:rsidR="009E4127" w:rsidRDefault="00A035C2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FB79778" wp14:editId="606A114C">
                <wp:simplePos x="0" y="0"/>
                <wp:positionH relativeFrom="margin">
                  <wp:posOffset>24394</wp:posOffset>
                </wp:positionH>
                <wp:positionV relativeFrom="paragraph">
                  <wp:posOffset>94615</wp:posOffset>
                </wp:positionV>
                <wp:extent cx="1064260" cy="716706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167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87653" w14:textId="7E87622A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 forward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79778" id="_x0000_s1058" type="#_x0000_t202" style="position:absolute;left:0;text-align:left;margin-left:1.9pt;margin-top:7.45pt;width:83.8pt;height:56.4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" filled="f" stroked="f">
                <v:textbox>
                  <w:txbxContent>
                    <w:p w14:paraId="53E87653" w14:textId="7E87622A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 forward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 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C26581" w14:textId="6E9849DF" w:rsid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171B644" wp14:editId="5157F91F">
                <wp:simplePos x="0" y="0"/>
                <wp:positionH relativeFrom="margin">
                  <wp:posOffset>3460830</wp:posOffset>
                </wp:positionH>
                <wp:positionV relativeFrom="paragraph">
                  <wp:posOffset>73708</wp:posOffset>
                </wp:positionV>
                <wp:extent cx="1064871" cy="670408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5C70B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1B001106" w14:textId="4E10D344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1B644" id="_x0000_s1059" type="#_x0000_t202" style="position:absolute;left:0;text-align:left;margin-left:272.5pt;margin-top:5.8pt;width:83.85pt;height:52.8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" filled="f" stroked="f">
                <v:textbox>
                  <w:txbxContent>
                    <w:p w14:paraId="7685C70B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1B001106" w14:textId="4E10D344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BB45D21" wp14:editId="46024304">
                <wp:simplePos x="0" y="0"/>
                <wp:positionH relativeFrom="margin">
                  <wp:posOffset>1595755</wp:posOffset>
                </wp:positionH>
                <wp:positionV relativeFrom="paragraph">
                  <wp:posOffset>281450</wp:posOffset>
                </wp:positionV>
                <wp:extent cx="1064871" cy="670408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04F4F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2C7592AB" w14:textId="07256CEC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45D21" id="_x0000_s1060" type="#_x0000_t202" style="position:absolute;left:0;text-align:left;margin-left:125.65pt;margin-top:22.15pt;width:83.85pt;height:52.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" filled="f" stroked="f">
                <v:textbox>
                  <w:txbxContent>
                    <w:p w14:paraId="41D04F4F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2C7592AB" w14:textId="07256CEC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BCD49C" w14:textId="20066D6C" w:rsidR="00B8626B" w:rsidRPr="009E4127" w:rsidRDefault="00541312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751666A" wp14:editId="3559F50A">
                <wp:simplePos x="0" y="0"/>
                <wp:positionH relativeFrom="margin">
                  <wp:posOffset>1265555</wp:posOffset>
                </wp:positionH>
                <wp:positionV relativeFrom="paragraph">
                  <wp:posOffset>818886</wp:posOffset>
                </wp:positionV>
                <wp:extent cx="1064260" cy="87820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78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20EEA" w14:textId="16EF8CFA" w:rsidR="00A035C2" w:rsidRPr="00A035C2" w:rsidRDefault="00A035C2" w:rsidP="00A035C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Move</w:t>
                            </w:r>
                          </w:p>
                          <w:p w14:paraId="4F6F1CBD" w14:textId="5A33EC32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forward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 spaces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1666A" id="_x0000_s1061" type="#_x0000_t202" style="position:absolute;left:0;text-align:left;margin-left:99.65pt;margin-top:64.5pt;width:83.8pt;height:69.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" filled="f" stroked="f">
                <v:textbox>
                  <w:txbxContent>
                    <w:p w14:paraId="68920EEA" w14:textId="16EF8CFA" w:rsidR="00A035C2" w:rsidRPr="00A035C2" w:rsidRDefault="00A035C2" w:rsidP="00A035C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Move</w:t>
                      </w:r>
                    </w:p>
                    <w:p w14:paraId="4F6F1CBD" w14:textId="5A33EC32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forward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 spaces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4FC1ED5" wp14:editId="5D98FD84">
                <wp:simplePos x="0" y="0"/>
                <wp:positionH relativeFrom="margin">
                  <wp:posOffset>5508480</wp:posOffset>
                </wp:positionH>
                <wp:positionV relativeFrom="paragraph">
                  <wp:posOffset>55880</wp:posOffset>
                </wp:positionV>
                <wp:extent cx="1064871" cy="670408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10AF9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40AE011C" w14:textId="25A01562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C1ED5" id="_x0000_s1062" type="#_x0000_t202" style="position:absolute;left:0;text-align:left;margin-left:433.75pt;margin-top:4.4pt;width:83.85pt;height:52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" filled="f" stroked="f">
                <v:textbox>
                  <w:txbxContent>
                    <w:p w14:paraId="09610AF9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40AE011C" w14:textId="25A01562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3CC0216" wp14:editId="31A07A4A">
                <wp:simplePos x="0" y="0"/>
                <wp:positionH relativeFrom="margin">
                  <wp:posOffset>4409440</wp:posOffset>
                </wp:positionH>
                <wp:positionV relativeFrom="paragraph">
                  <wp:posOffset>228455</wp:posOffset>
                </wp:positionV>
                <wp:extent cx="1064871" cy="670408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E7FFD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734F70E3" w14:textId="636BB368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C0216" id="_x0000_s1063" type="#_x0000_t202" style="position:absolute;left:0;text-align:left;margin-left:347.2pt;margin-top:18pt;width:83.85pt;height:52.8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" filled="f" stroked="f">
                <v:textbox>
                  <w:txbxContent>
                    <w:p w14:paraId="35CE7FFD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734F70E3" w14:textId="636BB368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035C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1F16858" wp14:editId="7D0E6DA0">
                <wp:simplePos x="0" y="0"/>
                <wp:positionH relativeFrom="margin">
                  <wp:posOffset>276563</wp:posOffset>
                </wp:positionH>
                <wp:positionV relativeFrom="paragraph">
                  <wp:posOffset>535803</wp:posOffset>
                </wp:positionV>
                <wp:extent cx="1064871" cy="670408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F9F37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183DF092" w14:textId="6F7F5EAA" w:rsidR="00A035C2" w:rsidRPr="00A035C2" w:rsidRDefault="00A035C2" w:rsidP="00A035C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16858" id="_x0000_s1064" type="#_x0000_t202" style="position:absolute;left:0;text-align:left;margin-left:21.8pt;margin-top:42.2pt;width:83.85pt;height:52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" filled="f" stroked="f">
                <v:textbox>
                  <w:txbxContent>
                    <w:p w14:paraId="045F9F37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183DF092" w14:textId="6F7F5EAA" w:rsidR="00A035C2" w:rsidRPr="00A035C2" w:rsidRDefault="00A035C2" w:rsidP="00A035C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035C2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0C31C81" wp14:editId="5826A6F4">
                <wp:simplePos x="0" y="0"/>
                <wp:positionH relativeFrom="margin">
                  <wp:posOffset>5797647</wp:posOffset>
                </wp:positionH>
                <wp:positionV relativeFrom="paragraph">
                  <wp:posOffset>1160274</wp:posOffset>
                </wp:positionV>
                <wp:extent cx="972185" cy="4279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A28D3" w14:textId="77777777" w:rsidR="00A035C2" w:rsidRPr="00A035C2" w:rsidRDefault="00A035C2" w:rsidP="00A035C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Finish</w:t>
                            </w:r>
                          </w:p>
                          <w:p w14:paraId="3C58122F" w14:textId="77777777" w:rsidR="00A035C2" w:rsidRPr="00A035C2" w:rsidRDefault="00A035C2" w:rsidP="00A035C2">
                            <w:pPr>
                              <w:pStyle w:val="KS2BodyCopyKS2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31C81" id="_x0000_s1065" type="#_x0000_t202" style="position:absolute;left:0;text-align:left;margin-left:456.5pt;margin-top:91.35pt;width:76.55pt;height:33.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" filled="f" stroked="f">
                <v:textbox>
                  <w:txbxContent>
                    <w:p w14:paraId="512A28D3" w14:textId="77777777" w:rsidR="00A035C2" w:rsidRPr="00A035C2" w:rsidRDefault="00A035C2" w:rsidP="00A035C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Finish</w:t>
                      </w:r>
                    </w:p>
                    <w:p w14:paraId="3C58122F" w14:textId="77777777" w:rsidR="00A035C2" w:rsidRPr="00A035C2" w:rsidRDefault="00A035C2" w:rsidP="00A035C2">
                      <w:pPr>
                        <w:pStyle w:val="KS2BodyCopyKS2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8626B" w:rsidRPr="009E4127" w:rsidSect="00B8626B">
      <w:headerReference w:type="default" r:id="rId13"/>
      <w:footerReference w:type="default" r:id="rId14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01EB0" w14:textId="77777777" w:rsidR="002822F5" w:rsidRDefault="002822F5" w:rsidP="00DD5720">
      <w:r>
        <w:separator/>
      </w:r>
    </w:p>
  </w:endnote>
  <w:endnote w:type="continuationSeparator" w:id="0">
    <w:p w14:paraId="1A7E9502" w14:textId="77777777" w:rsidR="002822F5" w:rsidRDefault="002822F5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FDE81783-327B-C84F-A908-EA9D7567C7A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D0FD1A0-9209-064A-A0AD-C0AD16276E89}"/>
    <w:embedBold r:id="rId3" w:fontKey="{5E648A14-85B7-A349-8EDB-97778FF1F439}"/>
    <w:embedItalic r:id="rId4" w:fontKey="{3E8DC4F2-E540-9D43-A6F6-FA54F700D7DD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462C37ED-1B1E-EB40-8636-797773BE91A4}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  <w:embedRegular r:id="rId6" w:fontKey="{F60863C2-5432-0140-A790-02A5C6B366CD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7" w:fontKey="{02F8A2D5-E50C-7342-90C9-E2E29D70AA25}"/>
    <w:embedBold r:id="rId8" w:fontKey="{B6E45260-A526-ED4F-9716-71A31CCA869F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9" w:fontKey="{E6C928D9-A669-544A-80BD-A66E6143AABA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10" w:fontKey="{C9FD87BA-D100-3041-BAE5-103C7971F2F9}"/>
    <w:embedBold r:id="rId11" w:fontKey="{F1E0CD7A-5596-AD43-AA63-E549DF768A53}"/>
    <w:embedItalic r:id="rId12" w:fontKey="{35B30C67-EFCB-764C-96CE-6E0D16C259BC}"/>
  </w:font>
  <w:font w:name="Sassoon Infant Rg">
    <w:panose1 w:val="020B0604020202020204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20B0604020202020204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panose1 w:val="020B0604020202020204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20B0604020202020204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20B0604020202020204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20" w:fontKey="{6E880BD1-47F7-9047-ACBA-00EC0F3DDB6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2F3F2" w14:textId="77777777" w:rsidR="008C227E" w:rsidRDefault="008C227E" w:rsidP="009E4127">
    <w:pPr>
      <w:pStyle w:val="Header"/>
    </w:pPr>
  </w:p>
  <w:p w14:paraId="21658892" w14:textId="77777777" w:rsidR="00ED71A2" w:rsidRDefault="00ED71A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3A9D9" w14:textId="77777777" w:rsidR="00CF4337" w:rsidRDefault="00CF4337" w:rsidP="009E4127">
    <w:pPr>
      <w:pStyle w:val="Header"/>
    </w:pPr>
  </w:p>
  <w:p w14:paraId="6FF7BC53" w14:textId="77777777" w:rsidR="00CF4337" w:rsidRDefault="00CF43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3240CF" w14:textId="77777777" w:rsidR="002822F5" w:rsidRDefault="002822F5" w:rsidP="00DD5720">
      <w:r>
        <w:separator/>
      </w:r>
    </w:p>
  </w:footnote>
  <w:footnote w:type="continuationSeparator" w:id="0">
    <w:p w14:paraId="4F59997A" w14:textId="77777777" w:rsidR="002822F5" w:rsidRDefault="002822F5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018DE" w14:textId="77777777" w:rsidR="00880362" w:rsidRDefault="0088036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A6FBA17" wp14:editId="3FC3822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3"/>
          <wp:effectExtent l="0" t="0" r="0" b="444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EBD04" w14:textId="77777777" w:rsidR="00DA572A" w:rsidRDefault="00880362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D30CE68" wp14:editId="50801C7F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3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5C2"/>
    <w:rsid w:val="00025835"/>
    <w:rsid w:val="0003405A"/>
    <w:rsid w:val="00067C79"/>
    <w:rsid w:val="000A4CAF"/>
    <w:rsid w:val="000F227B"/>
    <w:rsid w:val="000F793E"/>
    <w:rsid w:val="001301A8"/>
    <w:rsid w:val="00173124"/>
    <w:rsid w:val="00190479"/>
    <w:rsid w:val="001A77E0"/>
    <w:rsid w:val="001B7D7D"/>
    <w:rsid w:val="001E2157"/>
    <w:rsid w:val="00254D95"/>
    <w:rsid w:val="002822F5"/>
    <w:rsid w:val="003118CF"/>
    <w:rsid w:val="00326698"/>
    <w:rsid w:val="00344899"/>
    <w:rsid w:val="0035681D"/>
    <w:rsid w:val="00390382"/>
    <w:rsid w:val="0039297A"/>
    <w:rsid w:val="003A6A65"/>
    <w:rsid w:val="003C0267"/>
    <w:rsid w:val="00411653"/>
    <w:rsid w:val="00412284"/>
    <w:rsid w:val="004E5017"/>
    <w:rsid w:val="004F0EE8"/>
    <w:rsid w:val="005144BA"/>
    <w:rsid w:val="00522CBD"/>
    <w:rsid w:val="00541312"/>
    <w:rsid w:val="00553E0E"/>
    <w:rsid w:val="005540D8"/>
    <w:rsid w:val="005A3494"/>
    <w:rsid w:val="005C4467"/>
    <w:rsid w:val="005D1993"/>
    <w:rsid w:val="00601AF5"/>
    <w:rsid w:val="00633A95"/>
    <w:rsid w:val="00696A35"/>
    <w:rsid w:val="006A103B"/>
    <w:rsid w:val="006D108B"/>
    <w:rsid w:val="00721B23"/>
    <w:rsid w:val="007300CE"/>
    <w:rsid w:val="007364EA"/>
    <w:rsid w:val="00763739"/>
    <w:rsid w:val="007E3E9E"/>
    <w:rsid w:val="00857353"/>
    <w:rsid w:val="00872C5C"/>
    <w:rsid w:val="00874EB6"/>
    <w:rsid w:val="00880362"/>
    <w:rsid w:val="00886FE1"/>
    <w:rsid w:val="008C138D"/>
    <w:rsid w:val="008C227E"/>
    <w:rsid w:val="009424A9"/>
    <w:rsid w:val="0098564A"/>
    <w:rsid w:val="0099473A"/>
    <w:rsid w:val="009C47B0"/>
    <w:rsid w:val="009D6608"/>
    <w:rsid w:val="009E4127"/>
    <w:rsid w:val="009F5EEC"/>
    <w:rsid w:val="00A00327"/>
    <w:rsid w:val="00A035C2"/>
    <w:rsid w:val="00A72ECB"/>
    <w:rsid w:val="00AC3604"/>
    <w:rsid w:val="00B51E76"/>
    <w:rsid w:val="00B8626B"/>
    <w:rsid w:val="00CA3011"/>
    <w:rsid w:val="00CC0F47"/>
    <w:rsid w:val="00CE75AA"/>
    <w:rsid w:val="00CF4337"/>
    <w:rsid w:val="00CF513F"/>
    <w:rsid w:val="00D90104"/>
    <w:rsid w:val="00DA572A"/>
    <w:rsid w:val="00DD5720"/>
    <w:rsid w:val="00E1404D"/>
    <w:rsid w:val="00E1443E"/>
    <w:rsid w:val="00E376AA"/>
    <w:rsid w:val="00E62A7F"/>
    <w:rsid w:val="00E75CC9"/>
    <w:rsid w:val="00EB6D1C"/>
    <w:rsid w:val="00ED71A2"/>
    <w:rsid w:val="00F310D0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4DB47"/>
  <w15:docId w15:val="{680847B8-ABC7-4A59-9A25-DBCCA503E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A035C2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Heading1KS1">
    <w:name w:val="Heading 1 (KS1)"/>
    <w:basedOn w:val="Normal"/>
    <w:uiPriority w:val="99"/>
    <w:rsid w:val="00A035C2"/>
    <w:pPr>
      <w:spacing w:after="170" w:line="288" w:lineRule="auto"/>
      <w:jc w:val="center"/>
    </w:pPr>
    <w:rPr>
      <w:b/>
      <w:bCs/>
      <w:color w:val="131312"/>
      <w:sz w:val="66"/>
      <w:szCs w:val="66"/>
    </w:rPr>
  </w:style>
  <w:style w:type="paragraph" w:customStyle="1" w:styleId="KS2BodyCopyKS2">
    <w:name w:val="KS2 Body Copy (KS2)"/>
    <w:basedOn w:val="Normal"/>
    <w:uiPriority w:val="99"/>
    <w:rsid w:val="00A035C2"/>
    <w:pPr>
      <w:spacing w:after="170" w:line="360" w:lineRule="atLeast"/>
    </w:pPr>
    <w:rPr>
      <w:color w:val="131312"/>
    </w:rPr>
  </w:style>
  <w:style w:type="paragraph" w:customStyle="1" w:styleId="Heading2KS2">
    <w:name w:val="Heading 2 (KS2)"/>
    <w:basedOn w:val="Normal"/>
    <w:uiPriority w:val="99"/>
    <w:rsid w:val="00A035C2"/>
    <w:pPr>
      <w:spacing w:before="57" w:after="0" w:line="360" w:lineRule="atLeast"/>
    </w:pPr>
    <w:rPr>
      <w:b/>
      <w:bCs/>
      <w:color w:val="131312"/>
      <w:sz w:val="34"/>
      <w:szCs w:val="34"/>
    </w:rPr>
  </w:style>
  <w:style w:type="paragraph" w:customStyle="1" w:styleId="IndentedNumberedBulletsKS2">
    <w:name w:val="Indented Numbered Bullets (KS2)"/>
    <w:basedOn w:val="BasicParagraph"/>
    <w:uiPriority w:val="99"/>
    <w:rsid w:val="00A035C2"/>
    <w:pPr>
      <w:spacing w:line="360" w:lineRule="atLeast"/>
      <w:ind w:left="794" w:hanging="170"/>
      <w:jc w:val="left"/>
    </w:pPr>
    <w:rPr>
      <w:rFonts w:ascii="Twinkl" w:hAnsi="Twinkl" w:cs="Twinkl"/>
      <w:color w:val="131312"/>
      <w:spacing w:val="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Z:\%23Action%20Templates\General\Activity%20Sheet%20Template\%23Word\Multipage%20-%20Unlinked%20Footers\Blank\Portrait\Activity%20Sheet%20Template%20Portrait%202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C2DCB-C57E-9D4E-977E-B52CC5C9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Z:\#Action Templates\General\Activity Sheet Template\#Word\Multipage - Unlinked Footers\Blank\Portrait\Activity Sheet Template Portrait 2 Page.dotx</Template>
  <TotalTime>0</TotalTime>
  <Pages>2</Pages>
  <Words>10</Words>
  <Characters>58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Wouters</dc:creator>
  <cp:keywords/>
  <dc:description/>
  <cp:lastModifiedBy>eve roberts</cp:lastModifiedBy>
  <cp:revision>2</cp:revision>
  <cp:lastPrinted>2014-02-20T09:55:00Z</cp:lastPrinted>
  <dcterms:created xsi:type="dcterms:W3CDTF">2020-05-08T06:48:00Z</dcterms:created>
  <dcterms:modified xsi:type="dcterms:W3CDTF">2020-05-08T06:48:00Z</dcterms:modified>
</cp:coreProperties>
</file>